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1218" w:type="dxa"/>
        <w:jc w:val="center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218"/>
      </w:tblGrid>
      <w:tr w:rsidR="004B750E" w14:paraId="72D23A32" w14:textId="77777777" w:rsidTr="004E7A7B">
        <w:trPr>
          <w:trHeight w:val="3437"/>
          <w:jc w:val="center"/>
        </w:trPr>
        <w:tc>
          <w:tcPr>
            <w:tcW w:w="11218" w:type="dxa"/>
            <w:vAlign w:val="center"/>
          </w:tcPr>
          <w:tbl>
            <w:tblPr>
              <w:tblpPr w:leftFromText="180" w:rightFromText="180" w:vertAnchor="page" w:horzAnchor="margin" w:tblpXSpec="center" w:tblpY="801"/>
              <w:tblOverlap w:val="never"/>
              <w:tblW w:w="10309" w:type="dxa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229"/>
              <w:gridCol w:w="80"/>
            </w:tblGrid>
            <w:tr w:rsidR="004E7A7B" w14:paraId="27E70894" w14:textId="77777777" w:rsidTr="0046084B">
              <w:trPr>
                <w:trHeight w:hRule="exact" w:val="8640"/>
              </w:trPr>
              <w:tc>
                <w:tcPr>
                  <w:tcW w:w="4961" w:type="pct"/>
                  <w:shd w:val="clear" w:color="auto" w:fill="663366" w:themeFill="accent1"/>
                  <w:vAlign w:val="center"/>
                </w:tcPr>
                <w:p w14:paraId="118A1773" w14:textId="77777777" w:rsidR="0046084B" w:rsidRDefault="004E7A7B" w:rsidP="0046084B">
                  <w:pPr>
                    <w:pStyle w:val="Title"/>
                    <w:rPr>
                      <w:rFonts w:ascii="Gabriola" w:hAnsi="Gabriola" w:cs="Apple Chancery"/>
                      <w:b/>
                      <w:bCs/>
                      <w:sz w:val="72"/>
                      <w:szCs w:val="72"/>
                      <w:u w:val="single"/>
                    </w:rPr>
                  </w:pPr>
                  <w:r w:rsidRPr="0046084B">
                    <w:rPr>
                      <w:rFonts w:ascii="Gabriola" w:hAnsi="Gabriola" w:cs="Apple Chancery"/>
                      <w:b/>
                      <w:bCs/>
                      <w:sz w:val="72"/>
                      <w:szCs w:val="72"/>
                      <w:u w:val="single"/>
                    </w:rPr>
                    <w:t>J Fairbourne Photography</w:t>
                  </w:r>
                  <w:r w:rsidR="0046084B" w:rsidRPr="0046084B">
                    <w:rPr>
                      <w:rFonts w:ascii="Gabriola" w:hAnsi="Gabriola" w:cs="Apple Chancery"/>
                      <w:b/>
                      <w:bCs/>
                      <w:sz w:val="72"/>
                      <w:szCs w:val="72"/>
                      <w:u w:val="single"/>
                    </w:rPr>
                    <w:t xml:space="preserve"> </w:t>
                  </w:r>
                </w:p>
                <w:p w14:paraId="79B262FA" w14:textId="77777777" w:rsidR="004E7A7B" w:rsidRPr="0046084B" w:rsidRDefault="004E7A7B" w:rsidP="0046084B">
                  <w:pPr>
                    <w:pStyle w:val="Title"/>
                    <w:rPr>
                      <w:rFonts w:ascii="Gabriola" w:hAnsi="Gabriola" w:cs="Apple Chancery"/>
                      <w:b/>
                      <w:bCs/>
                      <w:sz w:val="72"/>
                      <w:szCs w:val="72"/>
                      <w:u w:val="single"/>
                    </w:rPr>
                  </w:pPr>
                  <w:r w:rsidRPr="0046084B">
                    <w:rPr>
                      <w:rFonts w:ascii="Gabriola" w:hAnsi="Gabriola"/>
                      <w:b/>
                      <w:bCs/>
                      <w:sz w:val="72"/>
                      <w:szCs w:val="72"/>
                      <w:u w:val="single"/>
                    </w:rPr>
                    <w:t>Wedding Packages</w:t>
                  </w:r>
                </w:p>
                <w:p w14:paraId="4B8C069B" w14:textId="77777777" w:rsidR="004E7A7B" w:rsidRPr="0046084B" w:rsidRDefault="004E7A7B" w:rsidP="004E7A7B">
                  <w:pPr>
                    <w:pStyle w:val="Title"/>
                    <w:rPr>
                      <w:rFonts w:ascii="Apple Chancery" w:hAnsi="Apple Chancery" w:cs="Apple Chancery"/>
                      <w:i/>
                      <w:iCs/>
                      <w:sz w:val="24"/>
                      <w:szCs w:val="24"/>
                    </w:rPr>
                  </w:pPr>
                </w:p>
                <w:p w14:paraId="55E656D4" w14:textId="77777777" w:rsidR="004E7A7B" w:rsidRPr="0046084B" w:rsidRDefault="004E7A7B" w:rsidP="0046084B">
                  <w:pPr>
                    <w:pStyle w:val="Title"/>
                    <w:rPr>
                      <w:rFonts w:ascii="Gabriola" w:hAnsi="Gabriola" w:cs="Apple Chancery"/>
                      <w:sz w:val="28"/>
                      <w:szCs w:val="28"/>
                    </w:rPr>
                  </w:pPr>
                  <w:r w:rsidRPr="0046084B">
                    <w:rPr>
                      <w:rFonts w:ascii="Gabriola" w:hAnsi="Gabriola" w:cs="Apple Chancery"/>
                      <w:sz w:val="28"/>
                      <w:szCs w:val="28"/>
                    </w:rPr>
                    <w:t>J Fairbourne Photography strives to provide the best, professional quality photos at a fair</w:t>
                  </w:r>
                  <w:r w:rsidR="0046084B" w:rsidRPr="0046084B">
                    <w:rPr>
                      <w:rFonts w:ascii="Gabriola" w:hAnsi="Gabriola" w:cs="Apple Chancery"/>
                      <w:sz w:val="28"/>
                      <w:szCs w:val="28"/>
                    </w:rPr>
                    <w:t xml:space="preserve"> </w:t>
                  </w:r>
                  <w:r w:rsidRPr="0046084B">
                    <w:rPr>
                      <w:rFonts w:ascii="Gabriola" w:hAnsi="Gabriola" w:cs="Apple Chancery"/>
                      <w:sz w:val="28"/>
                      <w:szCs w:val="28"/>
                    </w:rPr>
                    <w:t>and honest price.  With that being said, there are several options to choose from aimed t</w:t>
                  </w:r>
                  <w:r w:rsidR="0046084B" w:rsidRPr="0046084B">
                    <w:rPr>
                      <w:rFonts w:ascii="Gabriola" w:hAnsi="Gabriola" w:cs="Apple Chancery"/>
                      <w:sz w:val="28"/>
                      <w:szCs w:val="28"/>
                    </w:rPr>
                    <w:t xml:space="preserve">o </w:t>
                  </w:r>
                  <w:r w:rsidRPr="0046084B">
                    <w:rPr>
                      <w:rFonts w:ascii="Gabriola" w:hAnsi="Gabriola" w:cs="Apple Chancery"/>
                      <w:sz w:val="28"/>
                      <w:szCs w:val="28"/>
                    </w:rPr>
                    <w:t>fit your budget.</w:t>
                  </w:r>
                </w:p>
                <w:p w14:paraId="009DD9C9" w14:textId="77777777" w:rsidR="0046084B" w:rsidRPr="0046084B" w:rsidRDefault="0046084B" w:rsidP="004E7A7B">
                  <w:pPr>
                    <w:pStyle w:val="Title"/>
                    <w:rPr>
                      <w:rFonts w:ascii="Gabriola" w:hAnsi="Gabriola" w:cs="Apple Chancery"/>
                      <w:sz w:val="28"/>
                      <w:szCs w:val="28"/>
                    </w:rPr>
                  </w:pPr>
                </w:p>
                <w:p w14:paraId="42B8B488" w14:textId="77777777" w:rsidR="0046084B" w:rsidRPr="0046084B" w:rsidRDefault="0046084B" w:rsidP="004E7A7B">
                  <w:pPr>
                    <w:pStyle w:val="Title"/>
                    <w:rPr>
                      <w:rFonts w:ascii="Gabriola" w:hAnsi="Gabriola" w:cs="Apple Chancery"/>
                      <w:sz w:val="28"/>
                      <w:szCs w:val="28"/>
                    </w:rPr>
                  </w:pPr>
                  <w:r w:rsidRPr="0046084B">
                    <w:rPr>
                      <w:rFonts w:ascii="Gabriola" w:hAnsi="Gabriola" w:cs="Apple Chancery"/>
                      <w:sz w:val="28"/>
                      <w:szCs w:val="28"/>
                    </w:rPr>
                    <w:t xml:space="preserve">New this year, 2020, J Fairbourne Photography is partnering with an organization called Robbie’s Hope – a suicide prevention organization created in hopes to reduce the stigma around mental health issues and suicide.  Each wedding package purchased includes a $5/hour donation in the Bride and Groom’s name.  </w:t>
                  </w:r>
                </w:p>
                <w:p w14:paraId="42F2AE4F" w14:textId="77777777" w:rsidR="0046084B" w:rsidRPr="004E7A7B" w:rsidRDefault="0046084B" w:rsidP="004E7A7B">
                  <w:pPr>
                    <w:pStyle w:val="Title"/>
                    <w:rPr>
                      <w:rFonts w:ascii="Apple Chancery" w:hAnsi="Apple Chancery" w:cs="Apple Chancery"/>
                      <w:sz w:val="20"/>
                      <w:szCs w:val="20"/>
                    </w:rPr>
                  </w:pPr>
                  <w:r w:rsidRPr="0046084B">
                    <w:rPr>
                      <w:rFonts w:ascii="Gabriola" w:hAnsi="Gabriola" w:cs="Apple Chancery"/>
                      <w:sz w:val="28"/>
                      <w:szCs w:val="28"/>
                    </w:rPr>
                    <w:t>Please feel free to reach out for more details!!</w:t>
                  </w:r>
                </w:p>
              </w:tc>
              <w:tc>
                <w:tcPr>
                  <w:tcW w:w="39" w:type="pct"/>
                </w:tcPr>
                <w:p w14:paraId="7315D706" w14:textId="77777777" w:rsidR="004B750E" w:rsidRDefault="004B750E" w:rsidP="004E7A7B">
                  <w:pPr>
                    <w:jc w:val="center"/>
                  </w:pPr>
                </w:p>
              </w:tc>
            </w:tr>
            <w:tr w:rsidR="004E7A7B" w14:paraId="7D6F4FDE" w14:textId="77777777" w:rsidTr="0046084B">
              <w:trPr>
                <w:trHeight w:hRule="exact" w:val="3950"/>
              </w:trPr>
              <w:tc>
                <w:tcPr>
                  <w:tcW w:w="4961" w:type="pct"/>
                </w:tcPr>
                <w:p w14:paraId="6540D1EE" w14:textId="1B9CF023" w:rsidR="004B750E" w:rsidRPr="004E7A7B" w:rsidRDefault="004B750E" w:rsidP="0046084B">
                  <w:pPr>
                    <w:jc w:val="center"/>
                    <w:rPr>
                      <w:rFonts w:ascii="Apple Chancery" w:hAnsi="Apple Chancery" w:cs="Apple Chancery"/>
                    </w:rPr>
                  </w:pPr>
                </w:p>
              </w:tc>
              <w:tc>
                <w:tcPr>
                  <w:tcW w:w="39" w:type="pct"/>
                </w:tcPr>
                <w:p w14:paraId="02C29233" w14:textId="77777777" w:rsidR="004B750E" w:rsidRDefault="004B750E" w:rsidP="004E7A7B">
                  <w:pPr>
                    <w:jc w:val="center"/>
                  </w:pPr>
                </w:p>
              </w:tc>
            </w:tr>
          </w:tbl>
          <w:p w14:paraId="3257F156" w14:textId="77777777" w:rsidR="004B750E" w:rsidRDefault="004B750E" w:rsidP="004E7A7B">
            <w:pPr>
              <w:jc w:val="center"/>
            </w:pPr>
          </w:p>
        </w:tc>
      </w:tr>
    </w:tbl>
    <w:p w14:paraId="060F74B9" w14:textId="77777777" w:rsidR="004B750E" w:rsidRDefault="004B750E"/>
    <w:p w14:paraId="19FD87B2" w14:textId="77777777" w:rsidR="004E7A7B" w:rsidRPr="0046084B" w:rsidRDefault="004E7A7B" w:rsidP="004E7A7B">
      <w:pPr>
        <w:pStyle w:val="Heading1"/>
        <w:pBdr>
          <w:bottom w:val="single" w:sz="4" w:space="0" w:color="663366" w:themeColor="accent1"/>
        </w:pBdr>
        <w:rPr>
          <w:rFonts w:ascii="Gabriola" w:hAnsi="Gabriola"/>
          <w:sz w:val="72"/>
          <w:szCs w:val="72"/>
        </w:rPr>
      </w:pPr>
      <w:r w:rsidRPr="0046084B">
        <w:rPr>
          <w:rFonts w:ascii="Gabriola" w:hAnsi="Gabriola"/>
          <w:sz w:val="72"/>
          <w:szCs w:val="72"/>
        </w:rPr>
        <w:lastRenderedPageBreak/>
        <w:t>Wedding Photo Package Deluxe</w:t>
      </w:r>
    </w:p>
    <w:p w14:paraId="2E4B6AC4" w14:textId="3195D18C" w:rsidR="004B750E" w:rsidRPr="0046084B" w:rsidRDefault="004E7A7B" w:rsidP="004E7A7B">
      <w:pPr>
        <w:pStyle w:val="Heading1"/>
        <w:pBdr>
          <w:bottom w:val="single" w:sz="4" w:space="0" w:color="663366" w:themeColor="accent1"/>
        </w:pBdr>
        <w:rPr>
          <w:rFonts w:ascii="Gabriola" w:hAnsi="Gabriola"/>
          <w:b/>
          <w:bCs/>
          <w:sz w:val="40"/>
          <w:szCs w:val="40"/>
        </w:rPr>
      </w:pPr>
      <w:r w:rsidRPr="0046084B">
        <w:rPr>
          <w:rFonts w:ascii="Gabriola" w:hAnsi="Gabriola"/>
          <w:b/>
          <w:bCs/>
          <w:sz w:val="40"/>
          <w:szCs w:val="40"/>
        </w:rPr>
        <w:t>$</w:t>
      </w:r>
      <w:r w:rsidR="00DD4FBB">
        <w:rPr>
          <w:rFonts w:ascii="Gabriola" w:hAnsi="Gabriola"/>
          <w:b/>
          <w:bCs/>
          <w:sz w:val="40"/>
          <w:szCs w:val="40"/>
        </w:rPr>
        <w:t>2800.00</w:t>
      </w:r>
    </w:p>
    <w:p w14:paraId="1E4BB666" w14:textId="77777777" w:rsidR="004E7A7B" w:rsidRPr="004E7A7B" w:rsidRDefault="004E7A7B" w:rsidP="004E7A7B">
      <w:pPr>
        <w:pStyle w:val="Heading1"/>
        <w:pBdr>
          <w:bottom w:val="single" w:sz="4" w:space="0" w:color="663366" w:themeColor="accent1"/>
        </w:pBdr>
        <w:rPr>
          <w:rFonts w:ascii="Lucida Calligraphy" w:hAnsi="Lucida Calligraphy"/>
          <w:sz w:val="36"/>
          <w:szCs w:val="36"/>
        </w:rPr>
      </w:pPr>
    </w:p>
    <w:p w14:paraId="59A12EAF" w14:textId="77777777" w:rsidR="0046084B" w:rsidRDefault="0046084B" w:rsidP="0046084B">
      <w:pPr>
        <w:pStyle w:val="Heading2"/>
      </w:pPr>
    </w:p>
    <w:p w14:paraId="1788E24B" w14:textId="77777777" w:rsidR="0046084B" w:rsidRDefault="0046084B" w:rsidP="0046084B">
      <w:pPr>
        <w:pStyle w:val="Heading2"/>
        <w:jc w:val="center"/>
      </w:pPr>
      <w:r>
        <w:rPr>
          <w:b/>
          <w:bCs/>
          <w:noProof/>
          <w:sz w:val="36"/>
          <w:szCs w:val="36"/>
        </w:rPr>
        <w:drawing>
          <wp:inline distT="0" distB="0" distL="0" distR="0" wp14:anchorId="23CEC01B" wp14:editId="4DAC82F5">
            <wp:extent cx="1719072" cy="2574416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114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19072" cy="257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drawing>
          <wp:inline distT="0" distB="0" distL="0" distR="0" wp14:anchorId="6E28BEDA" wp14:editId="2C2EA6D6">
            <wp:extent cx="2871216" cy="2198463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_669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219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</w:rPr>
        <w:drawing>
          <wp:inline distT="0" distB="0" distL="0" distR="0" wp14:anchorId="14C31A1D" wp14:editId="1BCD911F">
            <wp:extent cx="1719072" cy="2574416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_5305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19072" cy="257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E0E3E" w14:textId="77777777" w:rsidR="0046084B" w:rsidRDefault="0046084B">
      <w:pPr>
        <w:pStyle w:val="Heading2"/>
      </w:pPr>
    </w:p>
    <w:p w14:paraId="285546CD" w14:textId="77777777" w:rsidR="004E7A7B" w:rsidRPr="0046084B" w:rsidRDefault="004E7A7B">
      <w:pPr>
        <w:pStyle w:val="Heading2"/>
        <w:rPr>
          <w:rFonts w:ascii="Gabriola" w:hAnsi="Gabriola"/>
          <w:sz w:val="36"/>
          <w:szCs w:val="36"/>
        </w:rPr>
      </w:pPr>
      <w:r w:rsidRPr="0046084B">
        <w:rPr>
          <w:rFonts w:ascii="Gabriola" w:hAnsi="Gabriola"/>
          <w:sz w:val="36"/>
          <w:szCs w:val="36"/>
        </w:rPr>
        <w:t>Included in package:</w:t>
      </w:r>
    </w:p>
    <w:p w14:paraId="6A89FE10" w14:textId="77777777" w:rsidR="004E7A7B" w:rsidRPr="0046084B" w:rsidRDefault="004E7A7B" w:rsidP="001A77F3">
      <w:pPr>
        <w:pStyle w:val="Heading2"/>
        <w:numPr>
          <w:ilvl w:val="0"/>
          <w:numId w:val="3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8 hours of photography with TWO photographers</w:t>
      </w:r>
    </w:p>
    <w:p w14:paraId="4AE4929D" w14:textId="77777777" w:rsidR="004E7A7B" w:rsidRPr="0046084B" w:rsidRDefault="004E7A7B" w:rsidP="001A77F3">
      <w:pPr>
        <w:pStyle w:val="Heading2"/>
        <w:numPr>
          <w:ilvl w:val="0"/>
          <w:numId w:val="3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Travel to your location of choice*</w:t>
      </w:r>
    </w:p>
    <w:p w14:paraId="3DD972F8" w14:textId="77777777" w:rsidR="004E7A7B" w:rsidRPr="0046084B" w:rsidRDefault="004E7A7B" w:rsidP="001A77F3">
      <w:pPr>
        <w:pStyle w:val="Heading2"/>
        <w:numPr>
          <w:ilvl w:val="0"/>
          <w:numId w:val="3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All coordination of details, paperwork, communication – prior, during and after the event</w:t>
      </w:r>
    </w:p>
    <w:p w14:paraId="5A1C5714" w14:textId="77777777" w:rsidR="004E7A7B" w:rsidRPr="0046084B" w:rsidRDefault="004E7A7B" w:rsidP="001A77F3">
      <w:pPr>
        <w:pStyle w:val="Heading2"/>
        <w:numPr>
          <w:ilvl w:val="0"/>
          <w:numId w:val="3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All edited photos provided to you via Dropbox online for immediate download to print/share/</w:t>
      </w:r>
      <w:r w:rsidR="006A34AA" w:rsidRPr="0046084B">
        <w:rPr>
          <w:rFonts w:ascii="Gabriola" w:hAnsi="Gabriola"/>
          <w:sz w:val="28"/>
          <w:szCs w:val="28"/>
        </w:rPr>
        <w:t>etc.</w:t>
      </w:r>
    </w:p>
    <w:p w14:paraId="0C4582F2" w14:textId="77777777" w:rsidR="004E7A7B" w:rsidRPr="0046084B" w:rsidRDefault="004E7A7B" w:rsidP="001A77F3">
      <w:pPr>
        <w:pStyle w:val="Heading2"/>
        <w:numPr>
          <w:ilvl w:val="0"/>
          <w:numId w:val="3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 xml:space="preserve">$50 off - 60 minute engagement photo session </w:t>
      </w:r>
    </w:p>
    <w:p w14:paraId="61BD27DF" w14:textId="77777777" w:rsidR="004E7A7B" w:rsidRPr="0046084B" w:rsidRDefault="004E7A7B" w:rsidP="001A77F3">
      <w:pPr>
        <w:pStyle w:val="Heading2"/>
        <w:numPr>
          <w:ilvl w:val="0"/>
          <w:numId w:val="3"/>
        </w:numPr>
        <w:rPr>
          <w:rFonts w:ascii="Gabriola" w:hAnsi="Gabriola"/>
          <w:i/>
          <w:iCs/>
          <w:sz w:val="20"/>
          <w:szCs w:val="20"/>
        </w:rPr>
      </w:pPr>
      <w:r w:rsidRPr="0046084B">
        <w:rPr>
          <w:rFonts w:ascii="Gabriola" w:hAnsi="Gabriola"/>
          <w:sz w:val="28"/>
          <w:szCs w:val="28"/>
        </w:rPr>
        <w:t xml:space="preserve">$50 off each additional hour beyond the contracted 8 hours </w:t>
      </w:r>
      <w:r w:rsidRPr="0046084B">
        <w:rPr>
          <w:rFonts w:ascii="Gabriola" w:hAnsi="Gabriola"/>
          <w:i/>
          <w:iCs/>
          <w:sz w:val="20"/>
          <w:szCs w:val="20"/>
        </w:rPr>
        <w:t>(must be included in the contract and planned prior to wedding day)</w:t>
      </w:r>
    </w:p>
    <w:p w14:paraId="30AF8B6D" w14:textId="77777777" w:rsidR="004E7A7B" w:rsidRPr="0046084B" w:rsidRDefault="004E7A7B" w:rsidP="001A77F3">
      <w:pPr>
        <w:pStyle w:val="Heading2"/>
        <w:numPr>
          <w:ilvl w:val="0"/>
          <w:numId w:val="3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25% off Photo Booth rental</w:t>
      </w:r>
    </w:p>
    <w:p w14:paraId="5984A046" w14:textId="77777777" w:rsidR="004E7A7B" w:rsidRPr="0046084B" w:rsidRDefault="004E7A7B" w:rsidP="001A77F3">
      <w:pPr>
        <w:pStyle w:val="Heading2"/>
        <w:numPr>
          <w:ilvl w:val="0"/>
          <w:numId w:val="3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$5/hour donation to Robbie’s Hope suicide prevention organization in your name</w:t>
      </w:r>
    </w:p>
    <w:p w14:paraId="500588CD" w14:textId="77777777" w:rsidR="004E7A7B" w:rsidRDefault="004E7A7B" w:rsidP="0046084B">
      <w:pPr>
        <w:pStyle w:val="Heading2"/>
        <w:rPr>
          <w:i/>
          <w:iCs/>
          <w:sz w:val="20"/>
          <w:szCs w:val="20"/>
        </w:rPr>
      </w:pPr>
    </w:p>
    <w:p w14:paraId="7F5E0579" w14:textId="77777777" w:rsidR="004E7A7B" w:rsidRPr="0046084B" w:rsidRDefault="004E7A7B" w:rsidP="004E7A7B">
      <w:pPr>
        <w:pStyle w:val="Heading1"/>
        <w:rPr>
          <w:rFonts w:ascii="Gabriola" w:hAnsi="Gabriola"/>
          <w:sz w:val="72"/>
          <w:szCs w:val="72"/>
        </w:rPr>
      </w:pPr>
      <w:r w:rsidRPr="0046084B">
        <w:rPr>
          <w:rFonts w:ascii="Gabriola" w:hAnsi="Gabriola"/>
          <w:sz w:val="72"/>
          <w:szCs w:val="72"/>
        </w:rPr>
        <w:lastRenderedPageBreak/>
        <w:t>Wedding Photo Package Standard</w:t>
      </w:r>
    </w:p>
    <w:p w14:paraId="5504ED77" w14:textId="7445284B" w:rsidR="004E7A7B" w:rsidRPr="0046084B" w:rsidRDefault="004E7A7B" w:rsidP="004E7A7B">
      <w:pPr>
        <w:pStyle w:val="Heading1"/>
        <w:rPr>
          <w:rFonts w:ascii="Gabriola" w:hAnsi="Gabriola"/>
          <w:sz w:val="40"/>
          <w:szCs w:val="40"/>
        </w:rPr>
      </w:pPr>
      <w:r w:rsidRPr="0046084B">
        <w:rPr>
          <w:rFonts w:ascii="Gabriola" w:hAnsi="Gabriola"/>
          <w:b/>
          <w:bCs/>
          <w:sz w:val="40"/>
          <w:szCs w:val="40"/>
        </w:rPr>
        <w:t>$2</w:t>
      </w:r>
      <w:r w:rsidR="00DD4FBB">
        <w:rPr>
          <w:rFonts w:ascii="Gabriola" w:hAnsi="Gabriola"/>
          <w:b/>
          <w:bCs/>
          <w:sz w:val="40"/>
          <w:szCs w:val="40"/>
        </w:rPr>
        <w:t>4</w:t>
      </w:r>
      <w:r w:rsidRPr="0046084B">
        <w:rPr>
          <w:rFonts w:ascii="Gabriola" w:hAnsi="Gabriola"/>
          <w:b/>
          <w:bCs/>
          <w:sz w:val="40"/>
          <w:szCs w:val="40"/>
        </w:rPr>
        <w:t>00.00</w:t>
      </w:r>
    </w:p>
    <w:p w14:paraId="3916C779" w14:textId="77777777" w:rsidR="0046084B" w:rsidRDefault="0046084B" w:rsidP="004E7A7B">
      <w:pPr>
        <w:pStyle w:val="Heading2"/>
      </w:pPr>
    </w:p>
    <w:p w14:paraId="39EF2D3F" w14:textId="77777777" w:rsidR="004E7A7B" w:rsidRDefault="0046084B" w:rsidP="0046084B">
      <w:pPr>
        <w:pStyle w:val="Heading2"/>
        <w:jc w:val="center"/>
      </w:pPr>
      <w:r>
        <w:rPr>
          <w:b/>
          <w:bCs/>
          <w:noProof/>
          <w:sz w:val="36"/>
          <w:szCs w:val="36"/>
        </w:rPr>
        <w:drawing>
          <wp:inline distT="0" distB="0" distL="0" distR="0" wp14:anchorId="384509C9" wp14:editId="4B952E59">
            <wp:extent cx="1714500" cy="256756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508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18228" cy="25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drawing>
          <wp:inline distT="0" distB="0" distL="0" distR="0" wp14:anchorId="351FED5D" wp14:editId="24E1EB3E">
            <wp:extent cx="2871764" cy="191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_253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8483" cy="192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pple Chancery" w:hAnsi="Apple Chancery" w:cs="Apple Chancery" w:hint="cs"/>
          <w:noProof/>
        </w:rPr>
        <w:drawing>
          <wp:inline distT="0" distB="0" distL="0" distR="0" wp14:anchorId="0A0A76EE" wp14:editId="4E812DED">
            <wp:extent cx="1673860" cy="2508250"/>
            <wp:effectExtent l="0" t="0" r="254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_018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84439" cy="252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79DE2" w14:textId="77777777" w:rsidR="0046084B" w:rsidRDefault="0046084B" w:rsidP="004E7A7B">
      <w:pPr>
        <w:pStyle w:val="Heading2"/>
      </w:pPr>
    </w:p>
    <w:p w14:paraId="6460B254" w14:textId="77777777" w:rsidR="004E7A7B" w:rsidRPr="0046084B" w:rsidRDefault="004E7A7B" w:rsidP="004E7A7B">
      <w:pPr>
        <w:pStyle w:val="Heading2"/>
        <w:rPr>
          <w:rFonts w:ascii="Gabriola" w:hAnsi="Gabriola"/>
          <w:sz w:val="36"/>
          <w:szCs w:val="36"/>
        </w:rPr>
      </w:pPr>
      <w:r w:rsidRPr="0046084B">
        <w:rPr>
          <w:rFonts w:ascii="Gabriola" w:hAnsi="Gabriola"/>
          <w:sz w:val="36"/>
          <w:szCs w:val="36"/>
        </w:rPr>
        <w:t>Included in package:</w:t>
      </w:r>
    </w:p>
    <w:p w14:paraId="6CA62870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8 hours of photography with ONE photographer</w:t>
      </w:r>
    </w:p>
    <w:p w14:paraId="3D6A4E6B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Travel to your location of choice*</w:t>
      </w:r>
    </w:p>
    <w:p w14:paraId="324F30EB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All coordination of details, paperwork, communication – prior, during and after the event</w:t>
      </w:r>
    </w:p>
    <w:p w14:paraId="23147D3E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All edited photos provided to you via Dropbox online for immediate download to print/share/</w:t>
      </w:r>
      <w:r w:rsidR="006A34AA" w:rsidRPr="0046084B">
        <w:rPr>
          <w:rFonts w:ascii="Gabriola" w:hAnsi="Gabriola"/>
          <w:sz w:val="28"/>
          <w:szCs w:val="28"/>
        </w:rPr>
        <w:t>etc.</w:t>
      </w:r>
    </w:p>
    <w:p w14:paraId="64156D24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 xml:space="preserve">$25 off - 60 minute engagement photo session </w:t>
      </w:r>
    </w:p>
    <w:p w14:paraId="2508F212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i/>
          <w:iCs/>
          <w:sz w:val="20"/>
          <w:szCs w:val="20"/>
        </w:rPr>
      </w:pPr>
      <w:r w:rsidRPr="0046084B">
        <w:rPr>
          <w:rFonts w:ascii="Gabriola" w:hAnsi="Gabriola"/>
          <w:sz w:val="28"/>
          <w:szCs w:val="28"/>
        </w:rPr>
        <w:t xml:space="preserve">$25 off each additional hour beyond the contracted 8 hours </w:t>
      </w:r>
      <w:r w:rsidRPr="0046084B">
        <w:rPr>
          <w:rFonts w:ascii="Gabriola" w:hAnsi="Gabriola"/>
          <w:i/>
          <w:iCs/>
          <w:sz w:val="20"/>
          <w:szCs w:val="20"/>
        </w:rPr>
        <w:t>(must be included in the contract and planned prior to wedding day)</w:t>
      </w:r>
    </w:p>
    <w:p w14:paraId="633B56E8" w14:textId="77777777" w:rsidR="004E7A7B" w:rsidRPr="0046084B" w:rsidRDefault="0046084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15</w:t>
      </w:r>
      <w:r w:rsidR="004E7A7B" w:rsidRPr="0046084B">
        <w:rPr>
          <w:rFonts w:ascii="Gabriola" w:hAnsi="Gabriola"/>
          <w:sz w:val="28"/>
          <w:szCs w:val="28"/>
        </w:rPr>
        <w:t>% off Photo Booth rental</w:t>
      </w:r>
    </w:p>
    <w:p w14:paraId="7681EF39" w14:textId="77777777" w:rsidR="0046084B" w:rsidRPr="0046084B" w:rsidRDefault="004E7A7B" w:rsidP="0046084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$5/hour donation to Robbie’s Hope suicide prevention organization in your name</w:t>
      </w:r>
    </w:p>
    <w:p w14:paraId="71C361F4" w14:textId="77777777" w:rsidR="004E7A7B" w:rsidRPr="004E7A7B" w:rsidRDefault="004E7A7B" w:rsidP="004E7A7B">
      <w:pPr>
        <w:pStyle w:val="Heading2"/>
        <w:rPr>
          <w:i/>
          <w:iCs/>
          <w:sz w:val="20"/>
          <w:szCs w:val="20"/>
        </w:rPr>
      </w:pPr>
    </w:p>
    <w:p w14:paraId="6F91BE68" w14:textId="77777777" w:rsidR="0046084B" w:rsidRPr="0046084B" w:rsidRDefault="004E7A7B" w:rsidP="0046084B">
      <w:pPr>
        <w:pStyle w:val="Heading1"/>
        <w:rPr>
          <w:rFonts w:ascii="Gabriola" w:hAnsi="Gabriola"/>
          <w:sz w:val="72"/>
          <w:szCs w:val="72"/>
        </w:rPr>
      </w:pPr>
      <w:r w:rsidRPr="0046084B">
        <w:rPr>
          <w:rFonts w:ascii="Gabriola" w:hAnsi="Gabriola"/>
          <w:sz w:val="72"/>
          <w:szCs w:val="72"/>
        </w:rPr>
        <w:lastRenderedPageBreak/>
        <w:t>Wedding Photo “Ala Carte” Packages</w:t>
      </w:r>
    </w:p>
    <w:p w14:paraId="454283DB" w14:textId="77777777" w:rsidR="004E7A7B" w:rsidRPr="0046084B" w:rsidRDefault="004E7A7B" w:rsidP="004E7A7B">
      <w:pPr>
        <w:pStyle w:val="Heading2"/>
        <w:rPr>
          <w:rFonts w:ascii="Gabriola" w:hAnsi="Gabriola"/>
          <w:sz w:val="36"/>
          <w:szCs w:val="36"/>
        </w:rPr>
      </w:pPr>
      <w:r w:rsidRPr="0046084B">
        <w:rPr>
          <w:rFonts w:ascii="Gabriola" w:hAnsi="Gabriola"/>
          <w:sz w:val="36"/>
          <w:szCs w:val="36"/>
        </w:rPr>
        <w:t>Package #1: $400/hour*</w:t>
      </w:r>
    </w:p>
    <w:p w14:paraId="23C94DF0" w14:textId="77777777" w:rsidR="004E7A7B" w:rsidRPr="0046084B" w:rsidRDefault="004E7A7B" w:rsidP="004E7A7B">
      <w:pPr>
        <w:pStyle w:val="Heading2"/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Included in package:</w:t>
      </w:r>
    </w:p>
    <w:p w14:paraId="7CBFC0CF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4+ hours of photography with TWO photographers</w:t>
      </w:r>
    </w:p>
    <w:p w14:paraId="6354B01F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Travel to your location of choice**</w:t>
      </w:r>
    </w:p>
    <w:p w14:paraId="42F576E5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All coordination of details, paperwork, communication – prior, during and after the event</w:t>
      </w:r>
    </w:p>
    <w:p w14:paraId="5DDEFCAA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All edited photos provided to you via Dropbox online for immediate download to print/share/</w:t>
      </w:r>
      <w:r w:rsidR="006A34AA" w:rsidRPr="0046084B">
        <w:rPr>
          <w:rFonts w:ascii="Gabriola" w:hAnsi="Gabriola"/>
          <w:sz w:val="28"/>
          <w:szCs w:val="28"/>
        </w:rPr>
        <w:t>etc.</w:t>
      </w:r>
    </w:p>
    <w:p w14:paraId="4E8FFEEB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$5/hour donation to Robbie’s Hope suicide prevention organization in your name</w:t>
      </w:r>
    </w:p>
    <w:p w14:paraId="05334C33" w14:textId="77777777" w:rsidR="004E7A7B" w:rsidRPr="0046084B" w:rsidRDefault="004E7A7B" w:rsidP="0046084B">
      <w:pPr>
        <w:pStyle w:val="Heading2"/>
        <w:spacing w:line="240" w:lineRule="auto"/>
        <w:ind w:firstLine="720"/>
        <w:rPr>
          <w:rFonts w:ascii="Gabriola" w:hAnsi="Gabriola"/>
          <w:i/>
          <w:iCs/>
          <w:szCs w:val="24"/>
        </w:rPr>
      </w:pPr>
      <w:r w:rsidRPr="0046084B">
        <w:rPr>
          <w:rFonts w:ascii="Gabriola" w:hAnsi="Gabriola"/>
          <w:i/>
          <w:iCs/>
          <w:szCs w:val="24"/>
        </w:rPr>
        <w:t>*Minimum of 4 hours</w:t>
      </w:r>
    </w:p>
    <w:p w14:paraId="1BFEF74D" w14:textId="77777777" w:rsidR="004E7A7B" w:rsidRDefault="004E7A7B" w:rsidP="004E7A7B">
      <w:pPr>
        <w:pStyle w:val="Heading2"/>
        <w:spacing w:line="240" w:lineRule="auto"/>
      </w:pPr>
    </w:p>
    <w:p w14:paraId="1F621659" w14:textId="77777777" w:rsidR="004E7A7B" w:rsidRPr="0046084B" w:rsidRDefault="004E7A7B" w:rsidP="004E7A7B">
      <w:pPr>
        <w:pStyle w:val="Heading2"/>
        <w:rPr>
          <w:rFonts w:ascii="Gabriola" w:hAnsi="Gabriola"/>
          <w:sz w:val="36"/>
          <w:szCs w:val="36"/>
        </w:rPr>
      </w:pPr>
      <w:r w:rsidRPr="0046084B">
        <w:rPr>
          <w:rFonts w:ascii="Gabriola" w:hAnsi="Gabriola"/>
          <w:sz w:val="36"/>
          <w:szCs w:val="36"/>
        </w:rPr>
        <w:t>Package #2: $300/hour*</w:t>
      </w:r>
    </w:p>
    <w:p w14:paraId="110011DA" w14:textId="77777777" w:rsidR="004E7A7B" w:rsidRPr="0046084B" w:rsidRDefault="004E7A7B" w:rsidP="004E7A7B">
      <w:pPr>
        <w:pStyle w:val="Heading2"/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Included in package:</w:t>
      </w:r>
    </w:p>
    <w:p w14:paraId="4AB9908B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4+ hours of photography with TWO photographers</w:t>
      </w:r>
    </w:p>
    <w:p w14:paraId="4BEAEEC0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Travel to your location of choice**</w:t>
      </w:r>
    </w:p>
    <w:p w14:paraId="0ED615D1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All coordination of details, paperwork, communication – prior, during and after the event</w:t>
      </w:r>
    </w:p>
    <w:p w14:paraId="460FB324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All edited photos provided to you via Dropbox online for immediate download to print/share/</w:t>
      </w:r>
      <w:r w:rsidR="006A34AA" w:rsidRPr="0046084B">
        <w:rPr>
          <w:rFonts w:ascii="Gabriola" w:hAnsi="Gabriola"/>
          <w:sz w:val="28"/>
          <w:szCs w:val="28"/>
        </w:rPr>
        <w:t>etc.</w:t>
      </w:r>
    </w:p>
    <w:p w14:paraId="6358391A" w14:textId="77777777" w:rsidR="004E7A7B" w:rsidRPr="0046084B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46084B">
        <w:rPr>
          <w:rFonts w:ascii="Gabriola" w:hAnsi="Gabriola"/>
          <w:sz w:val="28"/>
          <w:szCs w:val="28"/>
        </w:rPr>
        <w:t>$5/hour donation to Robbie’s Hope suicide prevention organization in your name</w:t>
      </w:r>
    </w:p>
    <w:p w14:paraId="4A939028" w14:textId="77777777" w:rsidR="004E7A7B" w:rsidRDefault="004E7A7B" w:rsidP="0046084B">
      <w:pPr>
        <w:pStyle w:val="Heading2"/>
        <w:spacing w:line="240" w:lineRule="auto"/>
        <w:ind w:firstLine="720"/>
        <w:rPr>
          <w:rFonts w:ascii="Gabriola" w:hAnsi="Gabriola"/>
          <w:i/>
          <w:iCs/>
          <w:szCs w:val="24"/>
        </w:rPr>
      </w:pPr>
      <w:r w:rsidRPr="0046084B">
        <w:rPr>
          <w:rFonts w:ascii="Gabriola" w:hAnsi="Gabriola"/>
          <w:i/>
          <w:iCs/>
          <w:szCs w:val="24"/>
        </w:rPr>
        <w:t>*Minimum of 4 hours</w:t>
      </w:r>
    </w:p>
    <w:p w14:paraId="1A0E3616" w14:textId="77777777" w:rsidR="0046084B" w:rsidRPr="0046084B" w:rsidRDefault="0046084B" w:rsidP="0046084B">
      <w:pPr>
        <w:pStyle w:val="Heading2"/>
        <w:spacing w:line="240" w:lineRule="auto"/>
        <w:ind w:firstLine="720"/>
        <w:rPr>
          <w:rFonts w:ascii="Gabriola" w:hAnsi="Gabriola"/>
          <w:i/>
          <w:iCs/>
          <w:szCs w:val="24"/>
        </w:rPr>
      </w:pPr>
    </w:p>
    <w:p w14:paraId="2E3D9E85" w14:textId="77777777" w:rsidR="004E7A7B" w:rsidRPr="0055183C" w:rsidRDefault="004E7A7B" w:rsidP="004E7A7B">
      <w:pPr>
        <w:pStyle w:val="Heading1"/>
        <w:rPr>
          <w:rFonts w:ascii="Gabriola" w:hAnsi="Gabriola"/>
          <w:sz w:val="72"/>
          <w:szCs w:val="72"/>
        </w:rPr>
      </w:pPr>
      <w:r w:rsidRPr="0055183C">
        <w:rPr>
          <w:rFonts w:ascii="Gabriola" w:hAnsi="Gabriola"/>
          <w:sz w:val="72"/>
          <w:szCs w:val="72"/>
        </w:rPr>
        <w:lastRenderedPageBreak/>
        <w:t>Wedding Videography</w:t>
      </w:r>
    </w:p>
    <w:p w14:paraId="0CF71475" w14:textId="77777777" w:rsidR="0046084B" w:rsidRDefault="0046084B" w:rsidP="0046084B">
      <w:pPr>
        <w:pStyle w:val="Heading2"/>
        <w:jc w:val="center"/>
        <w:rPr>
          <w:b/>
          <w:bCs/>
          <w:sz w:val="36"/>
          <w:szCs w:val="36"/>
        </w:rPr>
      </w:pPr>
    </w:p>
    <w:p w14:paraId="7DD8928F" w14:textId="77777777" w:rsidR="0046084B" w:rsidRDefault="0046084B" w:rsidP="0046084B">
      <w:pPr>
        <w:pStyle w:val="Heading2"/>
        <w:jc w:val="center"/>
        <w:rPr>
          <w:b/>
          <w:bCs/>
          <w:sz w:val="36"/>
          <w:szCs w:val="36"/>
        </w:rPr>
      </w:pPr>
      <w:r>
        <w:rPr>
          <w:noProof/>
          <w:szCs w:val="24"/>
        </w:rPr>
        <w:drawing>
          <wp:inline distT="0" distB="0" distL="0" distR="0" wp14:anchorId="4CCBB00B" wp14:editId="3D2D72C2">
            <wp:extent cx="1691640" cy="256600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0147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25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</w:rPr>
        <w:drawing>
          <wp:inline distT="0" distB="0" distL="0" distR="0" wp14:anchorId="13985160" wp14:editId="55767BA2">
            <wp:extent cx="2806700" cy="188334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_288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30634" cy="189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</w:rPr>
        <w:drawing>
          <wp:inline distT="0" distB="0" distL="0" distR="0" wp14:anchorId="3D71D2B0" wp14:editId="52AC85CC">
            <wp:extent cx="1715766" cy="256946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_979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15766" cy="256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C99E0" w14:textId="77777777" w:rsidR="00A36CF8" w:rsidRDefault="00A36CF8" w:rsidP="004E7A7B">
      <w:pPr>
        <w:pStyle w:val="Heading2"/>
        <w:rPr>
          <w:rFonts w:ascii="Gabriola" w:hAnsi="Gabriola"/>
          <w:sz w:val="36"/>
          <w:szCs w:val="36"/>
        </w:rPr>
      </w:pPr>
    </w:p>
    <w:p w14:paraId="32C8ECFC" w14:textId="36773442" w:rsidR="004E7A7B" w:rsidRPr="006A34AA" w:rsidRDefault="004E7A7B" w:rsidP="004E7A7B">
      <w:pPr>
        <w:pStyle w:val="Heading2"/>
        <w:rPr>
          <w:rFonts w:ascii="Gabriola" w:hAnsi="Gabriola"/>
          <w:sz w:val="36"/>
          <w:szCs w:val="36"/>
        </w:rPr>
      </w:pPr>
      <w:r w:rsidRPr="006A34AA">
        <w:rPr>
          <w:rFonts w:ascii="Gabriola" w:hAnsi="Gabriola"/>
          <w:sz w:val="36"/>
          <w:szCs w:val="36"/>
        </w:rPr>
        <w:t>$300/hour*</w:t>
      </w:r>
    </w:p>
    <w:p w14:paraId="6138459A" w14:textId="77777777" w:rsidR="004E7A7B" w:rsidRPr="006A34AA" w:rsidRDefault="004E7A7B" w:rsidP="004E7A7B">
      <w:pPr>
        <w:pStyle w:val="Heading2"/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Included in package:</w:t>
      </w:r>
    </w:p>
    <w:p w14:paraId="46D31EC7" w14:textId="77777777" w:rsidR="004E7A7B" w:rsidRPr="006A34AA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4+ hours of videography with one videographer</w:t>
      </w:r>
    </w:p>
    <w:p w14:paraId="2C509F79" w14:textId="77777777" w:rsidR="004E7A7B" w:rsidRPr="006A34AA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Travel to your location of choice**</w:t>
      </w:r>
    </w:p>
    <w:p w14:paraId="2C029D01" w14:textId="77777777" w:rsidR="004E7A7B" w:rsidRPr="006A34AA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All coordination of details, paperwork, communication – prior, during and after the event</w:t>
      </w:r>
    </w:p>
    <w:p w14:paraId="7B4E041B" w14:textId="77777777" w:rsidR="004E7A7B" w:rsidRPr="006A34AA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Professionally edited video provided to you via Dropbox online for immediate download to print/share/</w:t>
      </w:r>
      <w:r w:rsidR="006A34AA" w:rsidRPr="006A34AA">
        <w:rPr>
          <w:rFonts w:ascii="Gabriola" w:hAnsi="Gabriola"/>
          <w:sz w:val="28"/>
          <w:szCs w:val="28"/>
        </w:rPr>
        <w:t>etc.</w:t>
      </w:r>
    </w:p>
    <w:p w14:paraId="7B006A5A" w14:textId="77777777" w:rsidR="006A34AA" w:rsidRDefault="004E7A7B" w:rsidP="006A34AA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$5/hour donation to Robbie’s Hope suicide prevention organization in your name</w:t>
      </w:r>
    </w:p>
    <w:p w14:paraId="59FD0A49" w14:textId="77777777" w:rsidR="004E7A7B" w:rsidRPr="006A34AA" w:rsidRDefault="004E7A7B" w:rsidP="006A34AA">
      <w:pPr>
        <w:pStyle w:val="Heading2"/>
        <w:ind w:left="720"/>
        <w:rPr>
          <w:rFonts w:ascii="Gabriola" w:hAnsi="Gabriola"/>
          <w:szCs w:val="24"/>
        </w:rPr>
      </w:pPr>
      <w:r w:rsidRPr="006A34AA">
        <w:rPr>
          <w:rFonts w:ascii="Gabriola" w:hAnsi="Gabriola"/>
          <w:i/>
          <w:iCs/>
          <w:szCs w:val="24"/>
        </w:rPr>
        <w:t>*Minimum of 4 hours</w:t>
      </w:r>
    </w:p>
    <w:p w14:paraId="5B807BA4" w14:textId="77777777" w:rsidR="004E7A7B" w:rsidRDefault="004E7A7B" w:rsidP="004E7A7B">
      <w:pPr>
        <w:pStyle w:val="Heading2"/>
        <w:spacing w:line="240" w:lineRule="auto"/>
        <w:ind w:left="720"/>
        <w:rPr>
          <w:i/>
          <w:iCs/>
          <w:sz w:val="20"/>
          <w:szCs w:val="20"/>
        </w:rPr>
      </w:pPr>
    </w:p>
    <w:p w14:paraId="6B143CB5" w14:textId="77777777" w:rsidR="0046084B" w:rsidRDefault="0046084B" w:rsidP="004E7A7B">
      <w:pPr>
        <w:pStyle w:val="Heading2"/>
        <w:spacing w:line="240" w:lineRule="auto"/>
        <w:ind w:left="720"/>
        <w:rPr>
          <w:i/>
          <w:iCs/>
          <w:sz w:val="20"/>
          <w:szCs w:val="20"/>
        </w:rPr>
      </w:pPr>
    </w:p>
    <w:p w14:paraId="0269EECF" w14:textId="77777777" w:rsidR="0046084B" w:rsidRDefault="0046084B" w:rsidP="004E7A7B">
      <w:pPr>
        <w:pStyle w:val="Heading2"/>
        <w:spacing w:line="240" w:lineRule="auto"/>
        <w:ind w:left="720"/>
        <w:rPr>
          <w:i/>
          <w:iCs/>
          <w:sz w:val="20"/>
          <w:szCs w:val="20"/>
        </w:rPr>
      </w:pPr>
    </w:p>
    <w:p w14:paraId="34FB22D6" w14:textId="77777777" w:rsidR="0046084B" w:rsidRDefault="0046084B" w:rsidP="004E7A7B">
      <w:pPr>
        <w:pStyle w:val="Heading2"/>
        <w:spacing w:line="240" w:lineRule="auto"/>
        <w:ind w:left="720"/>
        <w:rPr>
          <w:i/>
          <w:iCs/>
          <w:sz w:val="20"/>
          <w:szCs w:val="20"/>
        </w:rPr>
      </w:pPr>
    </w:p>
    <w:p w14:paraId="217448F5" w14:textId="77777777" w:rsidR="0046084B" w:rsidRDefault="0046084B" w:rsidP="004E7A7B">
      <w:pPr>
        <w:pStyle w:val="Heading2"/>
        <w:spacing w:line="240" w:lineRule="auto"/>
        <w:ind w:left="720"/>
        <w:rPr>
          <w:i/>
          <w:iCs/>
          <w:sz w:val="20"/>
          <w:szCs w:val="20"/>
        </w:rPr>
      </w:pPr>
    </w:p>
    <w:p w14:paraId="051FA7FD" w14:textId="77777777" w:rsidR="0046084B" w:rsidRDefault="0046084B" w:rsidP="004E7A7B">
      <w:pPr>
        <w:pStyle w:val="Heading2"/>
        <w:spacing w:line="240" w:lineRule="auto"/>
        <w:ind w:left="720"/>
        <w:rPr>
          <w:i/>
          <w:iCs/>
          <w:sz w:val="20"/>
          <w:szCs w:val="20"/>
        </w:rPr>
      </w:pPr>
    </w:p>
    <w:p w14:paraId="2A7C453E" w14:textId="77777777" w:rsidR="004E7A7B" w:rsidRDefault="004E7A7B" w:rsidP="004E7A7B">
      <w:pPr>
        <w:pStyle w:val="Heading2"/>
        <w:spacing w:line="240" w:lineRule="auto"/>
        <w:ind w:left="720"/>
        <w:rPr>
          <w:i/>
          <w:iCs/>
          <w:sz w:val="20"/>
          <w:szCs w:val="20"/>
        </w:rPr>
      </w:pPr>
    </w:p>
    <w:p w14:paraId="3B3017FC" w14:textId="77777777" w:rsidR="00A36CF8" w:rsidRPr="0055183C" w:rsidRDefault="004E7A7B" w:rsidP="00A36CF8">
      <w:pPr>
        <w:pStyle w:val="Heading1"/>
        <w:rPr>
          <w:rFonts w:ascii="Gabriola" w:hAnsi="Gabriola"/>
          <w:sz w:val="72"/>
          <w:szCs w:val="72"/>
        </w:rPr>
      </w:pPr>
      <w:r w:rsidRPr="0055183C">
        <w:rPr>
          <w:rFonts w:ascii="Gabriola" w:hAnsi="Gabriola"/>
          <w:sz w:val="72"/>
          <w:szCs w:val="72"/>
        </w:rPr>
        <w:t>Wedding Photo Booth</w:t>
      </w:r>
    </w:p>
    <w:p w14:paraId="7C8E0E8F" w14:textId="448D5C1F" w:rsidR="00A36CF8" w:rsidRPr="00A36CF8" w:rsidRDefault="00A36CF8" w:rsidP="004E7A7B">
      <w:pPr>
        <w:pStyle w:val="Heading2"/>
        <w:rPr>
          <w:rFonts w:ascii="Gabriola" w:hAnsi="Gabriola"/>
          <w:sz w:val="36"/>
          <w:szCs w:val="36"/>
        </w:rPr>
      </w:pPr>
      <w:r w:rsidRPr="00A36CF8">
        <w:rPr>
          <w:rFonts w:ascii="Gabriola" w:hAnsi="Gabriola"/>
          <w:sz w:val="36"/>
          <w:szCs w:val="36"/>
        </w:rPr>
        <w:t>$</w:t>
      </w:r>
      <w:r w:rsidR="00DD4FBB">
        <w:rPr>
          <w:rFonts w:ascii="Gabriola" w:hAnsi="Gabriola"/>
          <w:sz w:val="36"/>
          <w:szCs w:val="36"/>
        </w:rPr>
        <w:t>500</w:t>
      </w:r>
      <w:bookmarkStart w:id="0" w:name="_GoBack"/>
      <w:bookmarkEnd w:id="0"/>
      <w:r w:rsidRPr="00A36CF8">
        <w:rPr>
          <w:rFonts w:ascii="Gabriola" w:hAnsi="Gabriola"/>
          <w:sz w:val="36"/>
          <w:szCs w:val="36"/>
        </w:rPr>
        <w:t>.00</w:t>
      </w:r>
      <w:r>
        <w:rPr>
          <w:rFonts w:ascii="Gabriola" w:hAnsi="Gabriola"/>
          <w:sz w:val="36"/>
          <w:szCs w:val="36"/>
        </w:rPr>
        <w:t>/total*</w:t>
      </w:r>
    </w:p>
    <w:p w14:paraId="063BD519" w14:textId="6247EE4E" w:rsidR="004E7A7B" w:rsidRPr="006A34AA" w:rsidRDefault="004E7A7B" w:rsidP="004E7A7B">
      <w:pPr>
        <w:pStyle w:val="Heading2"/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Included in package:</w:t>
      </w:r>
    </w:p>
    <w:p w14:paraId="406AC6E5" w14:textId="77777777" w:rsidR="004E7A7B" w:rsidRPr="006A34AA" w:rsidRDefault="004E7A7B" w:rsidP="004E7A7B">
      <w:pPr>
        <w:pStyle w:val="Heading2"/>
        <w:numPr>
          <w:ilvl w:val="0"/>
          <w:numId w:val="2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2 hours of photography</w:t>
      </w:r>
    </w:p>
    <w:p w14:paraId="5B5D1C7A" w14:textId="77777777" w:rsidR="004E7A7B" w:rsidRPr="006A34AA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 xml:space="preserve">Professional equipment provided including – lighting, backdrops, camera, printer for immediate prints, </w:t>
      </w:r>
      <w:r w:rsidR="006A34AA" w:rsidRPr="006A34AA">
        <w:rPr>
          <w:rFonts w:ascii="Gabriola" w:hAnsi="Gabriola"/>
          <w:sz w:val="28"/>
          <w:szCs w:val="28"/>
        </w:rPr>
        <w:t>etc.</w:t>
      </w:r>
    </w:p>
    <w:p w14:paraId="1E1A53A2" w14:textId="77777777" w:rsidR="004E7A7B" w:rsidRPr="006A34AA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All set up and take down at event</w:t>
      </w:r>
    </w:p>
    <w:p w14:paraId="7307231F" w14:textId="77777777" w:rsidR="004E7A7B" w:rsidRPr="006A34AA" w:rsidRDefault="004E7A7B" w:rsidP="004E7A7B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 xml:space="preserve">All props included – hats, fun glasses, wigs, </w:t>
      </w:r>
      <w:r w:rsidR="006A34AA" w:rsidRPr="006A34AA">
        <w:rPr>
          <w:rFonts w:ascii="Gabriola" w:hAnsi="Gabriola"/>
          <w:sz w:val="28"/>
          <w:szCs w:val="28"/>
        </w:rPr>
        <w:t>etc.</w:t>
      </w:r>
    </w:p>
    <w:p w14:paraId="73DB6215" w14:textId="77777777" w:rsidR="006A34AA" w:rsidRDefault="004E7A7B" w:rsidP="006A34AA">
      <w:pPr>
        <w:pStyle w:val="Heading2"/>
        <w:numPr>
          <w:ilvl w:val="0"/>
          <w:numId w:val="1"/>
        </w:numPr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sz w:val="28"/>
          <w:szCs w:val="28"/>
        </w:rPr>
        <w:t>Photo paper and supplies</w:t>
      </w:r>
    </w:p>
    <w:p w14:paraId="424EA95A" w14:textId="77777777" w:rsidR="004E7A7B" w:rsidRPr="006A34AA" w:rsidRDefault="004E7A7B" w:rsidP="006A34AA">
      <w:pPr>
        <w:pStyle w:val="Heading2"/>
        <w:ind w:left="720"/>
        <w:rPr>
          <w:rFonts w:ascii="Gabriola" w:hAnsi="Gabriola"/>
          <w:szCs w:val="24"/>
        </w:rPr>
      </w:pPr>
      <w:r w:rsidRPr="006A34AA">
        <w:rPr>
          <w:rFonts w:ascii="Gabriola" w:hAnsi="Gabriola"/>
          <w:i/>
          <w:iCs/>
          <w:szCs w:val="24"/>
        </w:rPr>
        <w:t>* $500 fully refundable deposit required prior to event</w:t>
      </w:r>
    </w:p>
    <w:p w14:paraId="5EC3C6EC" w14:textId="77777777" w:rsidR="004E7A7B" w:rsidRPr="006A34AA" w:rsidRDefault="004E7A7B" w:rsidP="004E7A7B">
      <w:pPr>
        <w:pStyle w:val="Heading2"/>
        <w:rPr>
          <w:rFonts w:ascii="Gabriola" w:hAnsi="Gabriola"/>
        </w:rPr>
      </w:pPr>
    </w:p>
    <w:p w14:paraId="17B334C9" w14:textId="77777777" w:rsidR="004E7A7B" w:rsidRPr="006A34AA" w:rsidRDefault="004E7A7B" w:rsidP="004E7A7B">
      <w:pPr>
        <w:pStyle w:val="Heading2"/>
        <w:rPr>
          <w:rFonts w:ascii="Gabriola" w:hAnsi="Gabriola"/>
        </w:rPr>
      </w:pPr>
    </w:p>
    <w:p w14:paraId="50FCCFD2" w14:textId="77777777" w:rsidR="004E7A7B" w:rsidRPr="006A34AA" w:rsidRDefault="004E7A7B" w:rsidP="004E7A7B">
      <w:pPr>
        <w:pStyle w:val="Heading2"/>
        <w:rPr>
          <w:rFonts w:ascii="Gabriola" w:hAnsi="Gabriola"/>
          <w:sz w:val="28"/>
          <w:szCs w:val="28"/>
        </w:rPr>
      </w:pPr>
      <w:r w:rsidRPr="006A34AA">
        <w:rPr>
          <w:rFonts w:ascii="Gabriola" w:hAnsi="Gabriola"/>
          <w:i/>
          <w:iCs/>
          <w:sz w:val="28"/>
          <w:szCs w:val="28"/>
        </w:rPr>
        <w:t>**Travel fees of $25-$250 will be assessed on any location beyond 30 miles past Denver, CO 80238</w:t>
      </w:r>
    </w:p>
    <w:p w14:paraId="0DBD8C1A" w14:textId="77777777" w:rsidR="004B750E" w:rsidRDefault="004B750E" w:rsidP="004E7A7B">
      <w:pPr>
        <w:pStyle w:val="Heading2"/>
      </w:pPr>
    </w:p>
    <w:sectPr w:rsidR="004B750E"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A4B07D" w14:textId="77777777" w:rsidR="009E01A6" w:rsidRDefault="009E01A6">
      <w:pPr>
        <w:spacing w:after="0" w:line="240" w:lineRule="auto"/>
      </w:pPr>
      <w:r>
        <w:separator/>
      </w:r>
    </w:p>
  </w:endnote>
  <w:endnote w:type="continuationSeparator" w:id="0">
    <w:p w14:paraId="641D45C3" w14:textId="77777777" w:rsidR="009E01A6" w:rsidRDefault="009E01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Apple Chancery"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Lucida Calligraphy">
    <w:panose1 w:val="03010101010101010101"/>
    <w:charset w:val="4D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28B27B" w14:textId="77777777" w:rsidR="009E01A6" w:rsidRDefault="009E01A6">
      <w:pPr>
        <w:spacing w:after="0" w:line="240" w:lineRule="auto"/>
      </w:pPr>
      <w:r>
        <w:separator/>
      </w:r>
    </w:p>
  </w:footnote>
  <w:footnote w:type="continuationSeparator" w:id="0">
    <w:p w14:paraId="2999E43A" w14:textId="77777777" w:rsidR="009E01A6" w:rsidRDefault="009E01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BB2058A"/>
    <w:multiLevelType w:val="hybridMultilevel"/>
    <w:tmpl w:val="56149B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486B84"/>
    <w:multiLevelType w:val="hybridMultilevel"/>
    <w:tmpl w:val="E8DAA4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F361D6A"/>
    <w:multiLevelType w:val="hybridMultilevel"/>
    <w:tmpl w:val="666214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7A7B"/>
    <w:rsid w:val="00021028"/>
    <w:rsid w:val="001A77F3"/>
    <w:rsid w:val="003704E1"/>
    <w:rsid w:val="003E21D7"/>
    <w:rsid w:val="0046084B"/>
    <w:rsid w:val="004B750E"/>
    <w:rsid w:val="004E7A7B"/>
    <w:rsid w:val="0055183C"/>
    <w:rsid w:val="006A34AA"/>
    <w:rsid w:val="0091635B"/>
    <w:rsid w:val="009E01A6"/>
    <w:rsid w:val="00A3319C"/>
    <w:rsid w:val="00A36CF8"/>
    <w:rsid w:val="00C94E02"/>
    <w:rsid w:val="00D070D0"/>
    <w:rsid w:val="00DD4F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8C6F457"/>
  <w15:chartTrackingRefBased/>
  <w15:docId w15:val="{47CAF418-9250-8A49-8669-8E85108BF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3"/>
    <w:qFormat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ckText">
    <w:name w:val="Block Text"/>
    <w:basedOn w:val="Normal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5183C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183C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image" Target="media/image6.jpg"/><Relationship Id="rId10" Type="http://schemas.openxmlformats.org/officeDocument/2006/relationships/image" Target="media/image1.jp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jessfairbourne/Library/Containers/com.microsoft.Word/Data/Library/Application%20Support/Microsoft/Office/16.0/DTS/en-US%7bEDF2E236-430F-EA42-9957-B948CBAFA751%7d/%7b9BD25ECA-296C-3E49-8214-C9227DDF575F%7dtf10002089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{9BD25ECA-296C-3E49-8214-C9227DDF575F}tf10002089.dotx</Template>
  <TotalTime>2</TotalTime>
  <Pages>6</Pages>
  <Words>536</Words>
  <Characters>3058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2020-02-02T21:41:00Z</cp:lastPrinted>
  <dcterms:created xsi:type="dcterms:W3CDTF">2020-03-02T18:26:00Z</dcterms:created>
  <dcterms:modified xsi:type="dcterms:W3CDTF">2020-03-02T18:26:00Z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  <property fmtid="{D5CDD505-2E9C-101B-9397-08002B2CF9AE}" pid="3" name="AssetID">
    <vt:lpwstr>TF10002065</vt:lpwstr>
  </property>
</Properties>
</file>